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E238" w14:textId="5A74A500" w:rsidR="00497CCA" w:rsidRDefault="00BA3720" w:rsidP="00F45EE6">
      <w:r>
        <w:rPr>
          <w:noProof/>
        </w:rPr>
        <w:drawing>
          <wp:anchor distT="0" distB="0" distL="114300" distR="114300" simplePos="0" relativeHeight="251663360" behindDoc="1" locked="0" layoutInCell="1" allowOverlap="1" wp14:anchorId="4724D7C4" wp14:editId="059F36CB">
            <wp:simplePos x="0" y="0"/>
            <wp:positionH relativeFrom="page">
              <wp:posOffset>-20784</wp:posOffset>
            </wp:positionH>
            <wp:positionV relativeFrom="page">
              <wp:posOffset>13335</wp:posOffset>
            </wp:positionV>
            <wp:extent cx="7767320" cy="2329815"/>
            <wp:effectExtent l="0" t="0" r="5080" b="0"/>
            <wp:wrapNone/>
            <wp:docPr id="1852657000" name="Drawing 0" descr="59233453b6e4b6adee54894f65a7a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9233453b6e4b6adee54894f65a7a5b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A721E" w14:textId="2B99FF6B" w:rsidR="00497CCA" w:rsidRDefault="00497CCA" w:rsidP="00F45EE6"/>
    <w:p w14:paraId="03488597" w14:textId="77777777" w:rsidR="00497CCA" w:rsidRDefault="00497CCA" w:rsidP="00F45EE6"/>
    <w:p w14:paraId="0CD0B358" w14:textId="77777777" w:rsidR="00497CCA" w:rsidRDefault="00497CCA" w:rsidP="00F45EE6"/>
    <w:p w14:paraId="7C5D6788" w14:textId="77777777" w:rsidR="00497CCA" w:rsidRDefault="00497CCA" w:rsidP="00F45EE6"/>
    <w:p w14:paraId="5C50A255" w14:textId="77777777" w:rsidR="00497CCA" w:rsidRDefault="00497CCA" w:rsidP="00F45EE6"/>
    <w:p w14:paraId="24BA4550" w14:textId="77777777" w:rsidR="00497CCA" w:rsidRDefault="00497CCA" w:rsidP="00F45EE6"/>
    <w:p w14:paraId="77E58933" w14:textId="77777777" w:rsidR="00497CCA" w:rsidRDefault="00497CCA" w:rsidP="00F45EE6"/>
    <w:p w14:paraId="53BD621F" w14:textId="77777777" w:rsidR="00DF757D" w:rsidRDefault="00DF757D" w:rsidP="00F45EE6"/>
    <w:p w14:paraId="5318D433" w14:textId="77777777" w:rsidR="00497CCA" w:rsidRDefault="00497CCA" w:rsidP="00F45EE6"/>
    <w:p w14:paraId="0D01E97E" w14:textId="595985F3" w:rsidR="00E47E59" w:rsidRDefault="00E47E59" w:rsidP="00F45EE6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E47E59" w:rsidRPr="00E47E59" w14:paraId="173C74AE" w14:textId="0F268971" w:rsidTr="00E47E59">
        <w:tc>
          <w:tcPr>
            <w:tcW w:w="2954" w:type="pct"/>
            <w:gridSpan w:val="2"/>
          </w:tcPr>
          <w:p w14:paraId="16F6DB01" w14:textId="7D675CD3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4736175" w14:textId="77777777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E47E59" w:rsidRPr="00E47E59" w14:paraId="2887F369" w14:textId="696EA230" w:rsidTr="00E47E59">
        <w:trPr>
          <w:trHeight w:val="1152"/>
        </w:trPr>
        <w:tc>
          <w:tcPr>
            <w:tcW w:w="2954" w:type="pct"/>
            <w:gridSpan w:val="2"/>
            <w:vAlign w:val="center"/>
          </w:tcPr>
          <w:p w14:paraId="0554FD59" w14:textId="6A6DFBFD" w:rsidR="004E4402" w:rsidRPr="00E47E59" w:rsidRDefault="004E4402" w:rsidP="00C83F82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5450FFBA" w14:textId="3E7A1CE2" w:rsidR="004E4402" w:rsidRPr="00E47E59" w:rsidRDefault="004E4402" w:rsidP="002E70F1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E47E59" w:rsidRPr="00E47E59" w14:paraId="4869A4A6" w14:textId="426F58D0" w:rsidTr="00E47E59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2C795387" w14:textId="51E2706D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44AF0006" w14:textId="77777777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E47E59" w:rsidRPr="00E47E59" w14:paraId="4703EC21" w14:textId="08A0C591" w:rsidTr="00E47E59">
        <w:trPr>
          <w:trHeight w:val="970"/>
        </w:trPr>
        <w:tc>
          <w:tcPr>
            <w:tcW w:w="2954" w:type="pct"/>
            <w:gridSpan w:val="2"/>
            <w:shd w:val="clear" w:color="auto" w:fill="auto"/>
          </w:tcPr>
          <w:p w14:paraId="17DE5231" w14:textId="0895F87C" w:rsidR="004E4402" w:rsidRPr="00E47E59" w:rsidRDefault="009B0245" w:rsidP="0047123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For Authors</w:t>
            </w:r>
            <w:r w:rsidR="00870F97" w:rsidRPr="00E47E59">
              <w:rPr>
                <w:color w:val="000000" w:themeColor="text1"/>
              </w:rPr>
              <w:t xml:space="preserve"> </w:t>
            </w:r>
            <w:r w:rsidR="00004E2C" w:rsidRPr="00E47E59">
              <w:rPr>
                <w:color w:val="000000" w:themeColor="text1"/>
              </w:rPr>
              <w:t>/ Reviewers</w:t>
            </w:r>
          </w:p>
        </w:tc>
        <w:tc>
          <w:tcPr>
            <w:tcW w:w="2046" w:type="pct"/>
            <w:gridSpan w:val="2"/>
          </w:tcPr>
          <w:p w14:paraId="1AC807EC" w14:textId="77777777" w:rsidR="004E4402" w:rsidRPr="00E47E59" w:rsidRDefault="004E4402" w:rsidP="0047123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E47E59" w:rsidRPr="00E47E59" w14:paraId="51299545" w14:textId="06E49DB6" w:rsidTr="00E47E59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  <w:shd w:val="clear" w:color="auto" w:fill="auto"/>
          </w:tcPr>
          <w:p w14:paraId="7C868F04" w14:textId="4C16A83A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0B8312B5" w14:textId="77777777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</w:p>
        </w:tc>
      </w:tr>
    </w:tbl>
    <w:p w14:paraId="43506BD5" w14:textId="2B493623" w:rsidR="00CD01FD" w:rsidRDefault="00CD01FD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1A00F978" w:rsidR="00565994" w:rsidRPr="004E4402" w:rsidRDefault="00004E2C" w:rsidP="00004E2C">
            <w:pPr>
              <w:rPr>
                <w:lang w:val="en-IQ"/>
              </w:rPr>
            </w:pPr>
            <w:r w:rsidRPr="00004E2C">
              <w:t>Financial support from organizations related to the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3F500866" w:rsidR="00565994" w:rsidRPr="00565994" w:rsidRDefault="00004E2C" w:rsidP="00004E2C">
            <w:r w:rsidRPr="00004E2C">
              <w:t>Personal investments or financial interests related to the manuscript</w:t>
            </w:r>
          </w:p>
        </w:tc>
      </w:tr>
      <w:tr w:rsidR="00565994" w:rsidRPr="00565994" w14:paraId="5542684D" w14:textId="77777777" w:rsidTr="0008709C">
        <w:tc>
          <w:tcPr>
            <w:tcW w:w="704" w:type="dxa"/>
            <w:vAlign w:val="center"/>
          </w:tcPr>
          <w:p w14:paraId="2A33B057" w14:textId="7AC4963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3B4AC4A" w14:textId="32741418" w:rsidR="00565994" w:rsidRPr="00565994" w:rsidRDefault="00565994" w:rsidP="00565994">
            <w:r w:rsidRPr="00565994">
              <w:t>Honoraria or payments received from entities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7BBA6B2F" w:rsidR="005E0B80" w:rsidRPr="005E0B80" w:rsidRDefault="005E0B80" w:rsidP="005E0B80">
            <w:r w:rsidRPr="005E0B80">
              <w:t>Professional relationships with authors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04676E1A" w:rsidR="005E0B80" w:rsidRPr="005E0B80" w:rsidRDefault="005E0B80" w:rsidP="005E0B80">
            <w:r w:rsidRPr="005E0B80">
              <w:t>Personal relationships with authors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48F97381" w:rsidR="005E0B80" w:rsidRPr="005E0B80" w:rsidRDefault="005E0B80" w:rsidP="005E0B80">
            <w:r w:rsidRPr="005E0B8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7DB1401B" w:rsidR="005E0B80" w:rsidRPr="005E0B80" w:rsidRDefault="005E0B80" w:rsidP="005E0B80">
            <w:r w:rsidRPr="005E0B8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5D005514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indicate if you have financial interests in organizations that may benefit from the publication of this manuscript:</w:t>
      </w:r>
      <w:r w:rsidR="004E3936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1D0011FB" w14:textId="77777777" w:rsidR="00A801A5" w:rsidRDefault="00A801A5" w:rsidP="004E3936">
      <w:pPr>
        <w:rPr>
          <w:lang w:val="en-IQ"/>
        </w:rPr>
      </w:pPr>
    </w:p>
    <w:p w14:paraId="66973216" w14:textId="77777777" w:rsidR="004F01D7" w:rsidRDefault="004F01D7" w:rsidP="004E3936">
      <w:pPr>
        <w:rPr>
          <w:lang w:val="en-IQ"/>
        </w:rPr>
      </w:pPr>
    </w:p>
    <w:p w14:paraId="4B79DF7C" w14:textId="77777777" w:rsidR="00DF757D" w:rsidRDefault="00DF757D" w:rsidP="004E3936">
      <w:pPr>
        <w:rPr>
          <w:lang w:val="en-IQ"/>
        </w:rPr>
      </w:pPr>
    </w:p>
    <w:p w14:paraId="3E6BD5B0" w14:textId="77777777" w:rsidR="00DF757D" w:rsidRDefault="00DF757D" w:rsidP="004E3936">
      <w:pPr>
        <w:rPr>
          <w:lang w:val="en-IQ"/>
        </w:rPr>
      </w:pPr>
    </w:p>
    <w:p w14:paraId="05796D65" w14:textId="77777777" w:rsidR="004F01D7" w:rsidRDefault="004F01D7" w:rsidP="004E3936">
      <w:pPr>
        <w:rPr>
          <w:lang w:val="en-IQ"/>
        </w:rPr>
      </w:pPr>
    </w:p>
    <w:p w14:paraId="04E638A9" w14:textId="77777777" w:rsidR="00A801A5" w:rsidRPr="00985A10" w:rsidRDefault="00A801A5" w:rsidP="00A801A5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0F186F82" w14:textId="77777777" w:rsidR="00A801A5" w:rsidRPr="00985A10" w:rsidRDefault="00A801A5" w:rsidP="00A801A5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377A85F9" w14:textId="77777777" w:rsidR="00A801A5" w:rsidRPr="00985A10" w:rsidRDefault="00A801A5" w:rsidP="00A801A5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03CDB004" w14:textId="77777777" w:rsidR="00A801A5" w:rsidRDefault="00A801A5" w:rsidP="004E3936">
      <w:pPr>
        <w:rPr>
          <w:lang w:val="en-IQ"/>
        </w:rPr>
      </w:pPr>
    </w:p>
    <w:p w14:paraId="7E34854C" w14:textId="77777777" w:rsidR="007E538C" w:rsidRDefault="007E538C" w:rsidP="004E3936">
      <w:pPr>
        <w:rPr>
          <w:lang w:val="en-IQ"/>
        </w:rPr>
      </w:pPr>
    </w:p>
    <w:p w14:paraId="2B3874F3" w14:textId="77777777" w:rsidR="007E538C" w:rsidRDefault="007E538C" w:rsidP="004E3936">
      <w:pPr>
        <w:rPr>
          <w:lang w:val="en-IQ"/>
        </w:rPr>
      </w:pPr>
    </w:p>
    <w:p w14:paraId="73C706EC" w14:textId="0CCE28B9" w:rsidR="007E538C" w:rsidRDefault="007E538C" w:rsidP="004E3936">
      <w:pPr>
        <w:rPr>
          <w:lang w:val="en-IQ"/>
        </w:rPr>
      </w:pPr>
    </w:p>
    <w:p w14:paraId="56F3FD48" w14:textId="3C033ED5" w:rsidR="001B27EF" w:rsidRDefault="001B27EF" w:rsidP="004E3936">
      <w:pPr>
        <w:rPr>
          <w:lang w:val="en-IQ"/>
        </w:rPr>
      </w:pPr>
    </w:p>
    <w:p w14:paraId="1E1C9268" w14:textId="638E4D2A" w:rsidR="001B27EF" w:rsidRPr="004E4402" w:rsidRDefault="008E0CCC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6E0E7A" wp14:editId="01462A09">
            <wp:simplePos x="0" y="0"/>
            <wp:positionH relativeFrom="page">
              <wp:posOffset>-7449</wp:posOffset>
            </wp:positionH>
            <wp:positionV relativeFrom="paragraph">
              <wp:posOffset>4066540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27EF" w:rsidRPr="004E4402" w:rsidSect="00DF757D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66153" w14:textId="77777777" w:rsidR="00DF333B" w:rsidRDefault="00DF333B" w:rsidP="005A20E2">
      <w:r>
        <w:separator/>
      </w:r>
    </w:p>
    <w:p w14:paraId="1D708858" w14:textId="77777777" w:rsidR="00DF333B" w:rsidRDefault="00DF333B"/>
    <w:p w14:paraId="012B4D9F" w14:textId="77777777" w:rsidR="00DF333B" w:rsidRDefault="00DF333B" w:rsidP="009B4773"/>
    <w:p w14:paraId="754D8255" w14:textId="77777777" w:rsidR="00DF333B" w:rsidRDefault="00DF333B" w:rsidP="00513832"/>
  </w:endnote>
  <w:endnote w:type="continuationSeparator" w:id="0">
    <w:p w14:paraId="1591E640" w14:textId="77777777" w:rsidR="00DF333B" w:rsidRDefault="00DF333B" w:rsidP="005A20E2">
      <w:r>
        <w:continuationSeparator/>
      </w:r>
    </w:p>
    <w:p w14:paraId="193AD68E" w14:textId="77777777" w:rsidR="00DF333B" w:rsidRDefault="00DF333B"/>
    <w:p w14:paraId="0145CCFF" w14:textId="77777777" w:rsidR="00DF333B" w:rsidRDefault="00DF333B" w:rsidP="009B4773"/>
    <w:p w14:paraId="6DD60A15" w14:textId="77777777" w:rsidR="00DF333B" w:rsidRDefault="00DF333B" w:rsidP="00513832"/>
  </w:endnote>
  <w:endnote w:type="continuationNotice" w:id="1">
    <w:p w14:paraId="0A99BA51" w14:textId="77777777" w:rsidR="00DF333B" w:rsidRDefault="00DF333B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40AB4" w14:textId="77777777" w:rsidR="00DF333B" w:rsidRDefault="00DF333B" w:rsidP="005A20E2">
      <w:r>
        <w:separator/>
      </w:r>
    </w:p>
    <w:p w14:paraId="306B5D41" w14:textId="77777777" w:rsidR="00DF333B" w:rsidRDefault="00DF333B"/>
    <w:p w14:paraId="21E5537E" w14:textId="77777777" w:rsidR="00DF333B" w:rsidRDefault="00DF333B" w:rsidP="009B4773"/>
    <w:p w14:paraId="75C0CA2F" w14:textId="77777777" w:rsidR="00DF333B" w:rsidRDefault="00DF333B" w:rsidP="00513832"/>
  </w:footnote>
  <w:footnote w:type="continuationSeparator" w:id="0">
    <w:p w14:paraId="680C8AC9" w14:textId="77777777" w:rsidR="00DF333B" w:rsidRDefault="00DF333B" w:rsidP="005A20E2">
      <w:r>
        <w:continuationSeparator/>
      </w:r>
    </w:p>
    <w:p w14:paraId="44352E91" w14:textId="77777777" w:rsidR="00DF333B" w:rsidRDefault="00DF333B"/>
    <w:p w14:paraId="47484738" w14:textId="77777777" w:rsidR="00DF333B" w:rsidRDefault="00DF333B" w:rsidP="009B4773"/>
    <w:p w14:paraId="3AE10151" w14:textId="77777777" w:rsidR="00DF333B" w:rsidRDefault="00DF333B" w:rsidP="00513832"/>
  </w:footnote>
  <w:footnote w:type="continuationNotice" w:id="1">
    <w:p w14:paraId="3E7C0742" w14:textId="77777777" w:rsidR="00DF333B" w:rsidRDefault="00DF333B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F96D957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B27EF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2813"/>
    <w:rsid w:val="00374421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5F4A"/>
    <w:rsid w:val="003F72B9"/>
    <w:rsid w:val="0040223A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97CCA"/>
    <w:rsid w:val="004B5251"/>
    <w:rsid w:val="004B685B"/>
    <w:rsid w:val="004B7E1F"/>
    <w:rsid w:val="004C02D9"/>
    <w:rsid w:val="004C0453"/>
    <w:rsid w:val="004C7B3E"/>
    <w:rsid w:val="004D667E"/>
    <w:rsid w:val="004E210B"/>
    <w:rsid w:val="004E3936"/>
    <w:rsid w:val="004E4402"/>
    <w:rsid w:val="004F01D7"/>
    <w:rsid w:val="004F0C60"/>
    <w:rsid w:val="004F35F1"/>
    <w:rsid w:val="00513832"/>
    <w:rsid w:val="0052652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19B8"/>
    <w:rsid w:val="005F6388"/>
    <w:rsid w:val="006329E1"/>
    <w:rsid w:val="00633E73"/>
    <w:rsid w:val="00655308"/>
    <w:rsid w:val="00661B4C"/>
    <w:rsid w:val="00664450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E538C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CCC"/>
    <w:rsid w:val="008E4831"/>
    <w:rsid w:val="008F704C"/>
    <w:rsid w:val="0090206C"/>
    <w:rsid w:val="00902998"/>
    <w:rsid w:val="00902C06"/>
    <w:rsid w:val="00912C1B"/>
    <w:rsid w:val="0092125E"/>
    <w:rsid w:val="00924319"/>
    <w:rsid w:val="009355C2"/>
    <w:rsid w:val="00952A7A"/>
    <w:rsid w:val="00955F80"/>
    <w:rsid w:val="0096392B"/>
    <w:rsid w:val="00974BF8"/>
    <w:rsid w:val="009A3B33"/>
    <w:rsid w:val="009A45A0"/>
    <w:rsid w:val="009A45E2"/>
    <w:rsid w:val="009A7B62"/>
    <w:rsid w:val="009B0245"/>
    <w:rsid w:val="009B35B5"/>
    <w:rsid w:val="009B4773"/>
    <w:rsid w:val="009D2556"/>
    <w:rsid w:val="009D34FB"/>
    <w:rsid w:val="009E3808"/>
    <w:rsid w:val="009E5C19"/>
    <w:rsid w:val="00A11091"/>
    <w:rsid w:val="00A50AD4"/>
    <w:rsid w:val="00A54B5C"/>
    <w:rsid w:val="00A630FD"/>
    <w:rsid w:val="00A67285"/>
    <w:rsid w:val="00A704AB"/>
    <w:rsid w:val="00A74908"/>
    <w:rsid w:val="00A801A5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15A"/>
    <w:rsid w:val="00B82F81"/>
    <w:rsid w:val="00B97C09"/>
    <w:rsid w:val="00BA2A38"/>
    <w:rsid w:val="00BA31C4"/>
    <w:rsid w:val="00BA3720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D01FD"/>
    <w:rsid w:val="00CD1D98"/>
    <w:rsid w:val="00CF1267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DF333B"/>
    <w:rsid w:val="00DF757D"/>
    <w:rsid w:val="00E01D0E"/>
    <w:rsid w:val="00E16215"/>
    <w:rsid w:val="00E31650"/>
    <w:rsid w:val="00E35169"/>
    <w:rsid w:val="00E443ED"/>
    <w:rsid w:val="00E47E59"/>
    <w:rsid w:val="00E53724"/>
    <w:rsid w:val="00E552C8"/>
    <w:rsid w:val="00E5685D"/>
    <w:rsid w:val="00E625AF"/>
    <w:rsid w:val="00E653E8"/>
    <w:rsid w:val="00E675B6"/>
    <w:rsid w:val="00E75006"/>
    <w:rsid w:val="00E75922"/>
    <w:rsid w:val="00E80A0A"/>
    <w:rsid w:val="00E84350"/>
    <w:rsid w:val="00E85863"/>
    <w:rsid w:val="00E87462"/>
    <w:rsid w:val="00E91808"/>
    <w:rsid w:val="00E91AE4"/>
    <w:rsid w:val="00E94FC2"/>
    <w:rsid w:val="00E96F06"/>
    <w:rsid w:val="00EA431D"/>
    <w:rsid w:val="00EC39DD"/>
    <w:rsid w:val="00EC4BCD"/>
    <w:rsid w:val="00ED210B"/>
    <w:rsid w:val="00EE43D7"/>
    <w:rsid w:val="00EE60FB"/>
    <w:rsid w:val="00F217D3"/>
    <w:rsid w:val="00F33F5E"/>
    <w:rsid w:val="00F345F3"/>
    <w:rsid w:val="00F45EE6"/>
    <w:rsid w:val="00F60840"/>
    <w:rsid w:val="00F75B86"/>
    <w:rsid w:val="00F75F79"/>
    <w:rsid w:val="00F77933"/>
    <w:rsid w:val="00F8411A"/>
    <w:rsid w:val="00FA3753"/>
    <w:rsid w:val="00FC0269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12</TotalTime>
  <Pages>3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م.م مهند غازي ياسين</cp:lastModifiedBy>
  <cp:revision>16</cp:revision>
  <dcterms:created xsi:type="dcterms:W3CDTF">2024-08-21T06:43:00Z</dcterms:created>
  <dcterms:modified xsi:type="dcterms:W3CDTF">2025-02-07T16:06:00Z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