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2B488FC2" w:rsidR="00497CCA" w:rsidRDefault="00C4495D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19BFDCC5" wp14:editId="04B62E8B">
            <wp:simplePos x="0" y="0"/>
            <wp:positionH relativeFrom="page">
              <wp:posOffset>0</wp:posOffset>
            </wp:positionH>
            <wp:positionV relativeFrom="paragraph">
              <wp:posOffset>272</wp:posOffset>
            </wp:positionV>
            <wp:extent cx="7816850" cy="2345055"/>
            <wp:effectExtent l="0" t="0" r="6350" b="4445"/>
            <wp:wrapTopAndBottom/>
            <wp:docPr id="2135199473" name="Drawing 0" descr="13ad97cd6-446b-4f51-be03-770762920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ad97cd6-446b-4f51-be03-770762920c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40222" w14:textId="77777777" w:rsidR="008E30D0" w:rsidRDefault="008E30D0" w:rsidP="005A20E2">
      <w:r>
        <w:separator/>
      </w:r>
    </w:p>
    <w:p w14:paraId="17F2C538" w14:textId="77777777" w:rsidR="008E30D0" w:rsidRDefault="008E30D0"/>
    <w:p w14:paraId="5784BA5A" w14:textId="77777777" w:rsidR="008E30D0" w:rsidRDefault="008E30D0" w:rsidP="009B4773"/>
    <w:p w14:paraId="19EDF3B4" w14:textId="77777777" w:rsidR="008E30D0" w:rsidRDefault="008E30D0" w:rsidP="00513832"/>
  </w:endnote>
  <w:endnote w:type="continuationSeparator" w:id="0">
    <w:p w14:paraId="307FE726" w14:textId="77777777" w:rsidR="008E30D0" w:rsidRDefault="008E30D0" w:rsidP="005A20E2">
      <w:r>
        <w:continuationSeparator/>
      </w:r>
    </w:p>
    <w:p w14:paraId="35D37C7D" w14:textId="77777777" w:rsidR="008E30D0" w:rsidRDefault="008E30D0"/>
    <w:p w14:paraId="0D5B9F87" w14:textId="77777777" w:rsidR="008E30D0" w:rsidRDefault="008E30D0" w:rsidP="009B4773"/>
    <w:p w14:paraId="0F03C8E6" w14:textId="77777777" w:rsidR="008E30D0" w:rsidRDefault="008E30D0" w:rsidP="00513832"/>
  </w:endnote>
  <w:endnote w:type="continuationNotice" w:id="1">
    <w:p w14:paraId="4AD62D30" w14:textId="77777777" w:rsidR="008E30D0" w:rsidRDefault="008E30D0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9E122" w14:textId="77777777" w:rsidR="008E30D0" w:rsidRDefault="008E30D0" w:rsidP="005A20E2">
      <w:r>
        <w:separator/>
      </w:r>
    </w:p>
    <w:p w14:paraId="5C1EC01F" w14:textId="77777777" w:rsidR="008E30D0" w:rsidRDefault="008E30D0"/>
    <w:p w14:paraId="22BD5F3F" w14:textId="77777777" w:rsidR="008E30D0" w:rsidRDefault="008E30D0" w:rsidP="009B4773"/>
    <w:p w14:paraId="55FBC2A3" w14:textId="77777777" w:rsidR="008E30D0" w:rsidRDefault="008E30D0" w:rsidP="00513832"/>
  </w:footnote>
  <w:footnote w:type="continuationSeparator" w:id="0">
    <w:p w14:paraId="1E7C2E19" w14:textId="77777777" w:rsidR="008E30D0" w:rsidRDefault="008E30D0" w:rsidP="005A20E2">
      <w:r>
        <w:continuationSeparator/>
      </w:r>
    </w:p>
    <w:p w14:paraId="1D01323A" w14:textId="77777777" w:rsidR="008E30D0" w:rsidRDefault="008E30D0"/>
    <w:p w14:paraId="51F096F0" w14:textId="77777777" w:rsidR="008E30D0" w:rsidRDefault="008E30D0" w:rsidP="009B4773"/>
    <w:p w14:paraId="15DB540D" w14:textId="77777777" w:rsidR="008E30D0" w:rsidRDefault="008E30D0" w:rsidP="00513832"/>
  </w:footnote>
  <w:footnote w:type="continuationNotice" w:id="1">
    <w:p w14:paraId="5E047B0B" w14:textId="77777777" w:rsidR="008E30D0" w:rsidRDefault="008E30D0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30D0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4495D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