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41C49DA3" w:rsidR="008F730C" w:rsidRDefault="004D7445">
      <w:r>
        <w:rPr>
          <w:noProof/>
        </w:rPr>
        <w:drawing>
          <wp:anchor distT="0" distB="0" distL="114300" distR="114300" simplePos="0" relativeHeight="251663360" behindDoc="0" locked="0" layoutInCell="1" allowOverlap="1" wp14:anchorId="2EE03CCC" wp14:editId="350D781B">
            <wp:simplePos x="0" y="0"/>
            <wp:positionH relativeFrom="page">
              <wp:posOffset>0</wp:posOffset>
            </wp:positionH>
            <wp:positionV relativeFrom="paragraph">
              <wp:posOffset>-90</wp:posOffset>
            </wp:positionV>
            <wp:extent cx="7780563" cy="2334169"/>
            <wp:effectExtent l="0" t="0" r="5080" b="3175"/>
            <wp:wrapTopAndBottom/>
            <wp:docPr id="2135199473" name="Drawing 0" descr="13ad97cd6-446b-4f51-be03-770762920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ad97cd6-446b-4f51-be03-770762920cc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0563" cy="233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lastRenderedPageBreak/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lastRenderedPageBreak/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59C93" w14:textId="77777777" w:rsidR="0010769B" w:rsidRDefault="0010769B" w:rsidP="005A20E2">
      <w:r>
        <w:separator/>
      </w:r>
    </w:p>
    <w:p w14:paraId="1CE46E26" w14:textId="77777777" w:rsidR="0010769B" w:rsidRDefault="0010769B"/>
    <w:p w14:paraId="02626ADF" w14:textId="77777777" w:rsidR="0010769B" w:rsidRDefault="0010769B" w:rsidP="009B4773"/>
    <w:p w14:paraId="14AA8FEE" w14:textId="77777777" w:rsidR="0010769B" w:rsidRDefault="0010769B" w:rsidP="00513832"/>
  </w:endnote>
  <w:endnote w:type="continuationSeparator" w:id="0">
    <w:p w14:paraId="03C28530" w14:textId="77777777" w:rsidR="0010769B" w:rsidRDefault="0010769B" w:rsidP="005A20E2">
      <w:r>
        <w:continuationSeparator/>
      </w:r>
    </w:p>
    <w:p w14:paraId="587C419A" w14:textId="77777777" w:rsidR="0010769B" w:rsidRDefault="0010769B"/>
    <w:p w14:paraId="31ED8F82" w14:textId="77777777" w:rsidR="0010769B" w:rsidRDefault="0010769B" w:rsidP="009B4773"/>
    <w:p w14:paraId="01A72A8C" w14:textId="77777777" w:rsidR="0010769B" w:rsidRDefault="0010769B" w:rsidP="00513832"/>
  </w:endnote>
  <w:endnote w:type="continuationNotice" w:id="1">
    <w:p w14:paraId="03B0B64E" w14:textId="77777777" w:rsidR="0010769B" w:rsidRDefault="0010769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88F81" w14:textId="77777777" w:rsidR="0010769B" w:rsidRDefault="0010769B" w:rsidP="005A20E2">
      <w:r>
        <w:separator/>
      </w:r>
    </w:p>
    <w:p w14:paraId="75A63E06" w14:textId="77777777" w:rsidR="0010769B" w:rsidRDefault="0010769B"/>
    <w:p w14:paraId="05A6572E" w14:textId="77777777" w:rsidR="0010769B" w:rsidRDefault="0010769B" w:rsidP="009B4773"/>
    <w:p w14:paraId="596B41DF" w14:textId="77777777" w:rsidR="0010769B" w:rsidRDefault="0010769B" w:rsidP="00513832"/>
  </w:footnote>
  <w:footnote w:type="continuationSeparator" w:id="0">
    <w:p w14:paraId="3E834022" w14:textId="77777777" w:rsidR="0010769B" w:rsidRDefault="0010769B" w:rsidP="005A20E2">
      <w:r>
        <w:continuationSeparator/>
      </w:r>
    </w:p>
    <w:p w14:paraId="4C402348" w14:textId="77777777" w:rsidR="0010769B" w:rsidRDefault="0010769B"/>
    <w:p w14:paraId="53966436" w14:textId="77777777" w:rsidR="0010769B" w:rsidRDefault="0010769B" w:rsidP="009B4773"/>
    <w:p w14:paraId="4B8F4A67" w14:textId="77777777" w:rsidR="0010769B" w:rsidRDefault="0010769B" w:rsidP="00513832"/>
  </w:footnote>
  <w:footnote w:type="continuationNotice" w:id="1">
    <w:p w14:paraId="790BC385" w14:textId="77777777" w:rsidR="0010769B" w:rsidRDefault="0010769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0769B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D7445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6</TotalTime>
  <Pages>3</Pages>
  <Words>237</Words>
  <Characters>1587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7</cp:revision>
  <dcterms:created xsi:type="dcterms:W3CDTF">2024-12-25T20:40:00Z</dcterms:created>
  <dcterms:modified xsi:type="dcterms:W3CDTF">2025-10-23T19:48:00Z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