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2ED6" w14:textId="38CE5FEF" w:rsidR="008F730C" w:rsidRDefault="008622CB">
      <w:r>
        <w:rPr>
          <w:noProof/>
        </w:rPr>
        <w:drawing>
          <wp:anchor distT="0" distB="0" distL="114300" distR="114300" simplePos="0" relativeHeight="251663360" behindDoc="0" locked="0" layoutInCell="1" allowOverlap="1" wp14:anchorId="60431563" wp14:editId="36C60B96">
            <wp:simplePos x="0" y="0"/>
            <wp:positionH relativeFrom="page">
              <wp:posOffset>-91</wp:posOffset>
            </wp:positionH>
            <wp:positionV relativeFrom="paragraph">
              <wp:posOffset>162197</wp:posOffset>
            </wp:positionV>
            <wp:extent cx="7856765" cy="2357030"/>
            <wp:effectExtent l="0" t="0" r="5080" b="5715"/>
            <wp:wrapTopAndBottom/>
            <wp:docPr id="2135199473" name="Drawing 0" descr="13ad97cd6-446b-4f51-be03-770762920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3ad97cd6-446b-4f51-be03-770762920cc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62270" cy="2358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9F97" w14:textId="77777777" w:rsidR="008F730C" w:rsidRDefault="008F730C"/>
    <w:p w14:paraId="7CDCBF21" w14:textId="77777777" w:rsidR="008F730C" w:rsidRDefault="008F730C"/>
    <w:p w14:paraId="1F9E0914" w14:textId="6951012A" w:rsidR="008F730C" w:rsidRDefault="008F730C"/>
    <w:p w14:paraId="5ED4B769" w14:textId="77777777" w:rsidR="008F730C" w:rsidRDefault="008F730C"/>
    <w:p w14:paraId="3D1356BC" w14:textId="77777777" w:rsidR="008F730C" w:rsidRDefault="008F730C"/>
    <w:p w14:paraId="744A873B" w14:textId="77777777" w:rsidR="008F730C" w:rsidRDefault="008F730C"/>
    <w:p w14:paraId="397303E6" w14:textId="77777777" w:rsidR="008F730C" w:rsidRDefault="008F730C"/>
    <w:p w14:paraId="41E2675B" w14:textId="77777777" w:rsidR="008F730C" w:rsidRDefault="008F730C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8F730C" w:rsidRPr="00E47E59" w14:paraId="7B36784A" w14:textId="77777777" w:rsidTr="00BD700F">
        <w:tc>
          <w:tcPr>
            <w:tcW w:w="2954" w:type="pct"/>
            <w:gridSpan w:val="2"/>
          </w:tcPr>
          <w:p w14:paraId="4B1DFAF5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8316D2F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8F730C" w:rsidRPr="00E47E59" w14:paraId="1921E1E9" w14:textId="77777777" w:rsidTr="00BD700F">
        <w:trPr>
          <w:trHeight w:val="1152"/>
        </w:trPr>
        <w:tc>
          <w:tcPr>
            <w:tcW w:w="2954" w:type="pct"/>
            <w:gridSpan w:val="2"/>
            <w:vAlign w:val="center"/>
          </w:tcPr>
          <w:p w14:paraId="73B1B560" w14:textId="77777777" w:rsidR="008F730C" w:rsidRPr="00E47E59" w:rsidRDefault="008F730C" w:rsidP="00BD700F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038825E1" w14:textId="77777777" w:rsidR="008F730C" w:rsidRPr="00E47E59" w:rsidRDefault="008F730C" w:rsidP="00BD700F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8F730C" w:rsidRPr="00E47E59" w14:paraId="57DE5015" w14:textId="77777777" w:rsidTr="00BD700F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43E471D3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2DEF7EC0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8F730C" w:rsidRPr="00E47E59" w14:paraId="69CA455A" w14:textId="77777777" w:rsidTr="00BD700F">
        <w:trPr>
          <w:trHeight w:val="970"/>
        </w:trPr>
        <w:tc>
          <w:tcPr>
            <w:tcW w:w="2954" w:type="pct"/>
            <w:gridSpan w:val="2"/>
          </w:tcPr>
          <w:p w14:paraId="06B328A6" w14:textId="602A8C5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 w:rsidR="004F1BBC"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222B14D0" w14:textId="7777777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8F730C" w:rsidRPr="00E47E59" w14:paraId="124537AA" w14:textId="77777777" w:rsidTr="00BD700F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0FD38D14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41D7E3A6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</w:p>
        </w:tc>
      </w:tr>
    </w:tbl>
    <w:p w14:paraId="0CD10E4B" w14:textId="77777777" w:rsidR="008F730C" w:rsidRDefault="008F730C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33CA749C" w14:textId="77777777" w:rsidR="00985A10" w:rsidRDefault="00985A10" w:rsidP="004E3936">
      <w:pPr>
        <w:rPr>
          <w:lang w:val="en-IQ"/>
        </w:rPr>
      </w:pPr>
    </w:p>
    <w:p w14:paraId="3413E606" w14:textId="77777777" w:rsidR="008F730C" w:rsidRDefault="008F730C" w:rsidP="004E3936">
      <w:pPr>
        <w:rPr>
          <w:lang w:val="en-IQ"/>
        </w:rPr>
      </w:pPr>
    </w:p>
    <w:p w14:paraId="2910BAF2" w14:textId="77777777" w:rsidR="008F730C" w:rsidRDefault="008F730C" w:rsidP="004E3936">
      <w:pPr>
        <w:rPr>
          <w:lang w:val="en-IQ"/>
        </w:rPr>
      </w:pPr>
    </w:p>
    <w:p w14:paraId="214AED3D" w14:textId="77777777" w:rsidR="008F730C" w:rsidRDefault="008F730C" w:rsidP="004E3936">
      <w:pPr>
        <w:rPr>
          <w:lang w:val="en-IQ"/>
        </w:rPr>
      </w:pPr>
    </w:p>
    <w:p w14:paraId="7B5D9CC3" w14:textId="77777777" w:rsidR="008F730C" w:rsidRDefault="008F730C" w:rsidP="004E3936">
      <w:pPr>
        <w:rPr>
          <w:lang w:val="en-IQ"/>
        </w:rPr>
      </w:pPr>
    </w:p>
    <w:p w14:paraId="182DE3B3" w14:textId="77777777" w:rsidR="008F730C" w:rsidRDefault="008F730C" w:rsidP="004E3936">
      <w:pPr>
        <w:rPr>
          <w:lang w:val="en-IQ"/>
        </w:rPr>
      </w:pPr>
    </w:p>
    <w:p w14:paraId="1284D271" w14:textId="77777777" w:rsidR="008F730C" w:rsidRDefault="008F730C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Default="00985A10" w:rsidP="004E3936">
      <w:pPr>
        <w:rPr>
          <w:lang w:val="en-IQ"/>
        </w:rPr>
      </w:pPr>
    </w:p>
    <w:p w14:paraId="213874BF" w14:textId="64D87AA6" w:rsidR="008F730C" w:rsidRDefault="008F730C" w:rsidP="004E3936">
      <w:pPr>
        <w:rPr>
          <w:lang w:val="en-IQ"/>
        </w:rPr>
      </w:pPr>
    </w:p>
    <w:p w14:paraId="6A342F61" w14:textId="5FE61043" w:rsidR="008F730C" w:rsidRPr="004E4402" w:rsidRDefault="00CF2A82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9F61A7" wp14:editId="418945E5">
            <wp:simplePos x="0" y="0"/>
            <wp:positionH relativeFrom="page">
              <wp:posOffset>2559</wp:posOffset>
            </wp:positionH>
            <wp:positionV relativeFrom="page">
              <wp:posOffset>7727694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730C" w:rsidRPr="004E4402" w:rsidSect="008F730C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82A2" w14:textId="77777777" w:rsidR="006E1624" w:rsidRDefault="006E1624" w:rsidP="005A20E2">
      <w:r>
        <w:separator/>
      </w:r>
    </w:p>
    <w:p w14:paraId="28D54E7B" w14:textId="77777777" w:rsidR="006E1624" w:rsidRDefault="006E1624"/>
    <w:p w14:paraId="1A307F0E" w14:textId="77777777" w:rsidR="006E1624" w:rsidRDefault="006E1624" w:rsidP="009B4773"/>
    <w:p w14:paraId="518702AB" w14:textId="77777777" w:rsidR="006E1624" w:rsidRDefault="006E1624" w:rsidP="00513832"/>
  </w:endnote>
  <w:endnote w:type="continuationSeparator" w:id="0">
    <w:p w14:paraId="5C376F0E" w14:textId="77777777" w:rsidR="006E1624" w:rsidRDefault="006E1624" w:rsidP="005A20E2">
      <w:r>
        <w:continuationSeparator/>
      </w:r>
    </w:p>
    <w:p w14:paraId="55AC4D1E" w14:textId="77777777" w:rsidR="006E1624" w:rsidRDefault="006E1624"/>
    <w:p w14:paraId="4E175A5B" w14:textId="77777777" w:rsidR="006E1624" w:rsidRDefault="006E1624" w:rsidP="009B4773"/>
    <w:p w14:paraId="70F22275" w14:textId="77777777" w:rsidR="006E1624" w:rsidRDefault="006E1624" w:rsidP="00513832"/>
  </w:endnote>
  <w:endnote w:type="continuationNotice" w:id="1">
    <w:p w14:paraId="4A8C839C" w14:textId="77777777" w:rsidR="006E1624" w:rsidRDefault="006E162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8F97" w14:textId="77777777" w:rsidR="006E1624" w:rsidRDefault="006E1624" w:rsidP="005A20E2">
      <w:r>
        <w:separator/>
      </w:r>
    </w:p>
    <w:p w14:paraId="111361C9" w14:textId="77777777" w:rsidR="006E1624" w:rsidRDefault="006E1624"/>
    <w:p w14:paraId="2F9B0BE6" w14:textId="77777777" w:rsidR="006E1624" w:rsidRDefault="006E1624" w:rsidP="009B4773"/>
    <w:p w14:paraId="6A245304" w14:textId="77777777" w:rsidR="006E1624" w:rsidRDefault="006E1624" w:rsidP="00513832"/>
  </w:footnote>
  <w:footnote w:type="continuationSeparator" w:id="0">
    <w:p w14:paraId="03ADB75A" w14:textId="77777777" w:rsidR="006E1624" w:rsidRDefault="006E1624" w:rsidP="005A20E2">
      <w:r>
        <w:continuationSeparator/>
      </w:r>
    </w:p>
    <w:p w14:paraId="3A5FACAC" w14:textId="77777777" w:rsidR="006E1624" w:rsidRDefault="006E1624"/>
    <w:p w14:paraId="03700613" w14:textId="77777777" w:rsidR="006E1624" w:rsidRDefault="006E1624" w:rsidP="009B4773"/>
    <w:p w14:paraId="7BA5B43B" w14:textId="77777777" w:rsidR="006E1624" w:rsidRDefault="006E1624" w:rsidP="00513832"/>
  </w:footnote>
  <w:footnote w:type="continuationNotice" w:id="1">
    <w:p w14:paraId="665E94FF" w14:textId="77777777" w:rsidR="006E1624" w:rsidRDefault="006E162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3944F5D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93262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D667E"/>
    <w:rsid w:val="004E210B"/>
    <w:rsid w:val="004E3936"/>
    <w:rsid w:val="004E4402"/>
    <w:rsid w:val="004F0C60"/>
    <w:rsid w:val="004F1BBC"/>
    <w:rsid w:val="004F35F1"/>
    <w:rsid w:val="005029ED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67D19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162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622CB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0EF"/>
    <w:rsid w:val="008F704C"/>
    <w:rsid w:val="008F730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B7566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CF2A82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5</TotalTime>
  <Pages>3</Pages>
  <Words>237</Words>
  <Characters>1587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7</cp:revision>
  <dcterms:created xsi:type="dcterms:W3CDTF">2024-12-25T20:40:00Z</dcterms:created>
  <dcterms:modified xsi:type="dcterms:W3CDTF">2025-10-23T19:48:00Z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