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D2ED6" w14:textId="38CE5FEF" w:rsidR="008F730C" w:rsidRDefault="008622CB">
      <w:r>
        <w:rPr>
          <w:noProof/>
        </w:rPr>
        <w:drawing>
          <wp:anchor distT="0" distB="0" distL="114300" distR="114300" simplePos="0" relativeHeight="251663360" behindDoc="0" locked="0" layoutInCell="1" allowOverlap="1" wp14:anchorId="60431563" wp14:editId="36C60B96">
            <wp:simplePos x="0" y="0"/>
            <wp:positionH relativeFrom="page">
              <wp:posOffset>-91</wp:posOffset>
            </wp:positionH>
            <wp:positionV relativeFrom="paragraph">
              <wp:posOffset>162197</wp:posOffset>
            </wp:positionV>
            <wp:extent cx="7856765" cy="2357030"/>
            <wp:effectExtent l="0" t="0" r="5080" b="5715"/>
            <wp:wrapTopAndBottom/>
            <wp:docPr id="2135199473" name="Drawing 0" descr="13ad97cd6-446b-4f51-be03-770762920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ad97cd6-446b-4f51-be03-770762920cc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62270" cy="235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F9F97" w14:textId="77777777" w:rsidR="008F730C" w:rsidRDefault="008F730C"/>
    <w:p w14:paraId="7CDCBF21" w14:textId="77777777" w:rsidR="008F730C" w:rsidRDefault="008F730C"/>
    <w:p w14:paraId="1F9E0914" w14:textId="6951012A" w:rsidR="008F730C" w:rsidRDefault="008F730C"/>
    <w:p w14:paraId="5ED4B769" w14:textId="77777777" w:rsidR="008F730C" w:rsidRDefault="008F730C"/>
    <w:p w14:paraId="3D1356BC" w14:textId="77777777" w:rsidR="008F730C" w:rsidRDefault="008F730C"/>
    <w:p w14:paraId="744A873B" w14:textId="77777777" w:rsidR="008F730C" w:rsidRDefault="008F730C"/>
    <w:p w14:paraId="397303E6" w14:textId="77777777" w:rsidR="008F730C" w:rsidRDefault="008F730C"/>
    <w:p w14:paraId="41E2675B" w14:textId="77777777" w:rsidR="008F730C" w:rsidRDefault="008F730C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8F730C" w:rsidRPr="00E47E59" w14:paraId="7B36784A" w14:textId="77777777" w:rsidTr="00BD700F">
        <w:tc>
          <w:tcPr>
            <w:tcW w:w="2954" w:type="pct"/>
            <w:gridSpan w:val="2"/>
          </w:tcPr>
          <w:p w14:paraId="4B1DFAF5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8316D2F" w14:textId="77777777" w:rsidR="008F730C" w:rsidRPr="00E47E59" w:rsidRDefault="008F730C" w:rsidP="00BD700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8F730C" w:rsidRPr="00E47E59" w14:paraId="1921E1E9" w14:textId="77777777" w:rsidTr="00BD700F">
        <w:trPr>
          <w:trHeight w:val="1152"/>
        </w:trPr>
        <w:tc>
          <w:tcPr>
            <w:tcW w:w="2954" w:type="pct"/>
            <w:gridSpan w:val="2"/>
            <w:vAlign w:val="center"/>
          </w:tcPr>
          <w:p w14:paraId="73B1B560" w14:textId="77777777" w:rsidR="008F730C" w:rsidRPr="00E47E59" w:rsidRDefault="008F730C" w:rsidP="00BD700F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038825E1" w14:textId="77777777" w:rsidR="008F730C" w:rsidRPr="00E47E59" w:rsidRDefault="008F730C" w:rsidP="00BD700F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8F730C" w:rsidRPr="00E47E59" w14:paraId="57DE5015" w14:textId="77777777" w:rsidTr="00BD700F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43E471D3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2DEF7EC0" w14:textId="77777777" w:rsidR="008F730C" w:rsidRPr="00E47E59" w:rsidRDefault="008F730C" w:rsidP="00BD700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8F730C" w:rsidRPr="00E47E59" w14:paraId="69CA455A" w14:textId="77777777" w:rsidTr="00BD700F">
        <w:trPr>
          <w:trHeight w:val="970"/>
        </w:trPr>
        <w:tc>
          <w:tcPr>
            <w:tcW w:w="2954" w:type="pct"/>
            <w:gridSpan w:val="2"/>
          </w:tcPr>
          <w:p w14:paraId="06B328A6" w14:textId="602A8C5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 xml:space="preserve">For </w:t>
            </w:r>
            <w:r w:rsidR="004F1BBC">
              <w:rPr>
                <w:color w:val="000000" w:themeColor="text1"/>
              </w:rPr>
              <w:t>Editorial Members</w:t>
            </w:r>
          </w:p>
        </w:tc>
        <w:tc>
          <w:tcPr>
            <w:tcW w:w="2046" w:type="pct"/>
            <w:gridSpan w:val="2"/>
          </w:tcPr>
          <w:p w14:paraId="222B14D0" w14:textId="77777777" w:rsidR="008F730C" w:rsidRPr="00E47E59" w:rsidRDefault="008F730C" w:rsidP="00BD700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8F730C" w:rsidRPr="00E47E59" w14:paraId="124537AA" w14:textId="77777777" w:rsidTr="00BD700F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0FD38D14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41D7E3A6" w14:textId="77777777" w:rsidR="008F730C" w:rsidRPr="00E47E59" w:rsidRDefault="008F730C" w:rsidP="00BD700F">
            <w:pPr>
              <w:pStyle w:val="Heading1"/>
              <w:rPr>
                <w:color w:val="000000" w:themeColor="text1"/>
              </w:rPr>
            </w:pPr>
          </w:p>
        </w:tc>
      </w:tr>
    </w:tbl>
    <w:p w14:paraId="0CD10E4B" w14:textId="77777777" w:rsidR="008F730C" w:rsidRDefault="008F730C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6664AB2E" w:rsidR="00565994" w:rsidRPr="004E4402" w:rsidRDefault="00985A10" w:rsidP="00985A10">
            <w:pPr>
              <w:rPr>
                <w:lang w:val="en-IQ"/>
              </w:rPr>
            </w:pPr>
            <w:r w:rsidRPr="00985A10">
              <w:t>Financial support or investments related to the journal or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2AFC8787" w:rsidR="00565994" w:rsidRPr="00565994" w:rsidRDefault="00985A10" w:rsidP="00985A10">
            <w:r w:rsidRPr="00985A10">
              <w:t>Honoraria or other payments received from organizations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18F7A6D2" w:rsidR="005E0B80" w:rsidRPr="005E0B80" w:rsidRDefault="00985A10" w:rsidP="00985A10">
            <w:r w:rsidRPr="00985A10">
              <w:t>Professional relationships with authors, reviewers,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12C18404" w:rsidR="005E0B80" w:rsidRPr="005E0B80" w:rsidRDefault="00985A10" w:rsidP="00985A10">
            <w:r w:rsidRPr="00985A10">
              <w:t>Personal relationships with authors, reviewers,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2C244A73" w:rsidR="005E0B80" w:rsidRPr="005E0B80" w:rsidRDefault="00985A10" w:rsidP="00985A10">
            <w:r w:rsidRPr="00985A1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41D3DE70" w:rsidR="005E0B80" w:rsidRPr="005E0B80" w:rsidRDefault="00985A10" w:rsidP="00985A10">
            <w:r w:rsidRPr="00985A1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0F4124CD" w:rsidR="004E4402" w:rsidRDefault="00985A10" w:rsidP="00985A10">
      <w:pPr>
        <w:rPr>
          <w:lang w:val="en-IQ"/>
        </w:rPr>
      </w:pPr>
      <w:r w:rsidRPr="00985A10">
        <w:t>Please indicate if you have financial interests in organizations that may benefit from the publication of this manuscript:</w:t>
      </w:r>
      <w:r w:rsidRPr="00985A10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33CA749C" w14:textId="77777777" w:rsidR="00985A10" w:rsidRDefault="00985A10" w:rsidP="004E3936">
      <w:pPr>
        <w:rPr>
          <w:lang w:val="en-IQ"/>
        </w:rPr>
      </w:pPr>
    </w:p>
    <w:p w14:paraId="3413E606" w14:textId="77777777" w:rsidR="008F730C" w:rsidRDefault="008F730C" w:rsidP="004E3936">
      <w:pPr>
        <w:rPr>
          <w:lang w:val="en-IQ"/>
        </w:rPr>
      </w:pPr>
    </w:p>
    <w:p w14:paraId="2910BAF2" w14:textId="77777777" w:rsidR="008F730C" w:rsidRDefault="008F730C" w:rsidP="004E3936">
      <w:pPr>
        <w:rPr>
          <w:lang w:val="en-IQ"/>
        </w:rPr>
      </w:pPr>
    </w:p>
    <w:p w14:paraId="214AED3D" w14:textId="77777777" w:rsidR="008F730C" w:rsidRDefault="008F730C" w:rsidP="004E3936">
      <w:pPr>
        <w:rPr>
          <w:lang w:val="en-IQ"/>
        </w:rPr>
      </w:pPr>
    </w:p>
    <w:p w14:paraId="7B5D9CC3" w14:textId="77777777" w:rsidR="008F730C" w:rsidRDefault="008F730C" w:rsidP="004E3936">
      <w:pPr>
        <w:rPr>
          <w:lang w:val="en-IQ"/>
        </w:rPr>
      </w:pPr>
    </w:p>
    <w:p w14:paraId="182DE3B3" w14:textId="77777777" w:rsidR="008F730C" w:rsidRDefault="008F730C" w:rsidP="004E3936">
      <w:pPr>
        <w:rPr>
          <w:lang w:val="en-IQ"/>
        </w:rPr>
      </w:pPr>
    </w:p>
    <w:p w14:paraId="1284D271" w14:textId="77777777" w:rsidR="008F730C" w:rsidRDefault="008F730C" w:rsidP="004E3936">
      <w:pPr>
        <w:rPr>
          <w:lang w:val="en-IQ"/>
        </w:rPr>
      </w:pPr>
    </w:p>
    <w:p w14:paraId="6388D88D" w14:textId="4E64EA8B" w:rsidR="00985A10" w:rsidRPr="00985A10" w:rsidRDefault="00985A10" w:rsidP="00CC2DE9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13E8887F" w14:textId="77777777" w:rsidR="00985A10" w:rsidRPr="00985A10" w:rsidRDefault="00985A10" w:rsidP="00985A10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5AC9197F" w14:textId="77777777" w:rsidR="00985A10" w:rsidRPr="00985A10" w:rsidRDefault="00985A10" w:rsidP="00985A10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7A916D28" w14:textId="77777777" w:rsidR="00985A10" w:rsidRDefault="00985A10" w:rsidP="004E3936">
      <w:pPr>
        <w:rPr>
          <w:lang w:val="en-IQ"/>
        </w:rPr>
      </w:pPr>
    </w:p>
    <w:p w14:paraId="213874BF" w14:textId="64D87AA6" w:rsidR="008F730C" w:rsidRDefault="008F730C" w:rsidP="004E3936">
      <w:pPr>
        <w:rPr>
          <w:lang w:val="en-IQ"/>
        </w:rPr>
      </w:pPr>
    </w:p>
    <w:p w14:paraId="6A342F61" w14:textId="5FE61043" w:rsidR="008F730C" w:rsidRPr="004E4402" w:rsidRDefault="00CF2A82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9F61A7" wp14:editId="418945E5">
            <wp:simplePos x="0" y="0"/>
            <wp:positionH relativeFrom="page">
              <wp:posOffset>2559</wp:posOffset>
            </wp:positionH>
            <wp:positionV relativeFrom="page">
              <wp:posOffset>7727694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730C" w:rsidRPr="004E4402" w:rsidSect="008F730C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982A2" w14:textId="77777777" w:rsidR="006E1624" w:rsidRDefault="006E1624" w:rsidP="005A20E2">
      <w:r>
        <w:separator/>
      </w:r>
    </w:p>
    <w:p w14:paraId="28D54E7B" w14:textId="77777777" w:rsidR="006E1624" w:rsidRDefault="006E1624"/>
    <w:p w14:paraId="1A307F0E" w14:textId="77777777" w:rsidR="006E1624" w:rsidRDefault="006E1624" w:rsidP="009B4773"/>
    <w:p w14:paraId="518702AB" w14:textId="77777777" w:rsidR="006E1624" w:rsidRDefault="006E1624" w:rsidP="00513832"/>
  </w:endnote>
  <w:endnote w:type="continuationSeparator" w:id="0">
    <w:p w14:paraId="5C376F0E" w14:textId="77777777" w:rsidR="006E1624" w:rsidRDefault="006E1624" w:rsidP="005A20E2">
      <w:r>
        <w:continuationSeparator/>
      </w:r>
    </w:p>
    <w:p w14:paraId="55AC4D1E" w14:textId="77777777" w:rsidR="006E1624" w:rsidRDefault="006E1624"/>
    <w:p w14:paraId="4E175A5B" w14:textId="77777777" w:rsidR="006E1624" w:rsidRDefault="006E1624" w:rsidP="009B4773"/>
    <w:p w14:paraId="70F22275" w14:textId="77777777" w:rsidR="006E1624" w:rsidRDefault="006E1624" w:rsidP="00513832"/>
  </w:endnote>
  <w:endnote w:type="continuationNotice" w:id="1">
    <w:p w14:paraId="4A8C839C" w14:textId="77777777" w:rsidR="006E1624" w:rsidRDefault="006E1624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A8F97" w14:textId="77777777" w:rsidR="006E1624" w:rsidRDefault="006E1624" w:rsidP="005A20E2">
      <w:r>
        <w:separator/>
      </w:r>
    </w:p>
    <w:p w14:paraId="111361C9" w14:textId="77777777" w:rsidR="006E1624" w:rsidRDefault="006E1624"/>
    <w:p w14:paraId="2F9B0BE6" w14:textId="77777777" w:rsidR="006E1624" w:rsidRDefault="006E1624" w:rsidP="009B4773"/>
    <w:p w14:paraId="6A245304" w14:textId="77777777" w:rsidR="006E1624" w:rsidRDefault="006E1624" w:rsidP="00513832"/>
  </w:footnote>
  <w:footnote w:type="continuationSeparator" w:id="0">
    <w:p w14:paraId="03ADB75A" w14:textId="77777777" w:rsidR="006E1624" w:rsidRDefault="006E1624" w:rsidP="005A20E2">
      <w:r>
        <w:continuationSeparator/>
      </w:r>
    </w:p>
    <w:p w14:paraId="3A5FACAC" w14:textId="77777777" w:rsidR="006E1624" w:rsidRDefault="006E1624"/>
    <w:p w14:paraId="03700613" w14:textId="77777777" w:rsidR="006E1624" w:rsidRDefault="006E1624" w:rsidP="009B4773"/>
    <w:p w14:paraId="7BA5B43B" w14:textId="77777777" w:rsidR="006E1624" w:rsidRDefault="006E1624" w:rsidP="00513832"/>
  </w:footnote>
  <w:footnote w:type="continuationNotice" w:id="1">
    <w:p w14:paraId="665E94FF" w14:textId="77777777" w:rsidR="006E1624" w:rsidRDefault="006E1624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3944F5D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4421"/>
    <w:rsid w:val="00393262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B13A8"/>
    <w:rsid w:val="004B5251"/>
    <w:rsid w:val="004B685B"/>
    <w:rsid w:val="004C02D9"/>
    <w:rsid w:val="004C0453"/>
    <w:rsid w:val="004C7B3E"/>
    <w:rsid w:val="004D667E"/>
    <w:rsid w:val="004E210B"/>
    <w:rsid w:val="004E3936"/>
    <w:rsid w:val="004E4402"/>
    <w:rsid w:val="004F0C60"/>
    <w:rsid w:val="004F1BBC"/>
    <w:rsid w:val="004F35F1"/>
    <w:rsid w:val="005029ED"/>
    <w:rsid w:val="0051383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6388"/>
    <w:rsid w:val="006329E1"/>
    <w:rsid w:val="00633E73"/>
    <w:rsid w:val="00655308"/>
    <w:rsid w:val="00664450"/>
    <w:rsid w:val="00667D19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0485"/>
    <w:rsid w:val="006E1624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F793B"/>
    <w:rsid w:val="0081236D"/>
    <w:rsid w:val="00813EC8"/>
    <w:rsid w:val="00817F8C"/>
    <w:rsid w:val="0083428B"/>
    <w:rsid w:val="00853375"/>
    <w:rsid w:val="00853D21"/>
    <w:rsid w:val="008622CB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0EF"/>
    <w:rsid w:val="008F704C"/>
    <w:rsid w:val="008F730C"/>
    <w:rsid w:val="0090206C"/>
    <w:rsid w:val="00902998"/>
    <w:rsid w:val="00902C06"/>
    <w:rsid w:val="00912C1B"/>
    <w:rsid w:val="0092125E"/>
    <w:rsid w:val="00924319"/>
    <w:rsid w:val="00933522"/>
    <w:rsid w:val="009355C2"/>
    <w:rsid w:val="00952A7A"/>
    <w:rsid w:val="00955F80"/>
    <w:rsid w:val="0096392B"/>
    <w:rsid w:val="00974BF8"/>
    <w:rsid w:val="00985A10"/>
    <w:rsid w:val="009A3B33"/>
    <w:rsid w:val="009A45A0"/>
    <w:rsid w:val="009A45E2"/>
    <w:rsid w:val="009A7B62"/>
    <w:rsid w:val="009B0245"/>
    <w:rsid w:val="009B35B5"/>
    <w:rsid w:val="009B4773"/>
    <w:rsid w:val="009B7566"/>
    <w:rsid w:val="009D2556"/>
    <w:rsid w:val="009D34FB"/>
    <w:rsid w:val="009E3808"/>
    <w:rsid w:val="009E5C19"/>
    <w:rsid w:val="00A11091"/>
    <w:rsid w:val="00A50AD4"/>
    <w:rsid w:val="00A54B5C"/>
    <w:rsid w:val="00A630FD"/>
    <w:rsid w:val="00A652E3"/>
    <w:rsid w:val="00A67285"/>
    <w:rsid w:val="00A704AB"/>
    <w:rsid w:val="00A74908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F81"/>
    <w:rsid w:val="00BA2A38"/>
    <w:rsid w:val="00BA31C4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C2DE9"/>
    <w:rsid w:val="00CD01FD"/>
    <w:rsid w:val="00CD1D98"/>
    <w:rsid w:val="00CF1267"/>
    <w:rsid w:val="00CF2A82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E01D0E"/>
    <w:rsid w:val="00E16215"/>
    <w:rsid w:val="00E31650"/>
    <w:rsid w:val="00E35169"/>
    <w:rsid w:val="00E443ED"/>
    <w:rsid w:val="00E53724"/>
    <w:rsid w:val="00E552C8"/>
    <w:rsid w:val="00E56435"/>
    <w:rsid w:val="00E5685D"/>
    <w:rsid w:val="00E625AF"/>
    <w:rsid w:val="00E653E8"/>
    <w:rsid w:val="00E675B6"/>
    <w:rsid w:val="00E75006"/>
    <w:rsid w:val="00E80A0A"/>
    <w:rsid w:val="00E84350"/>
    <w:rsid w:val="00E85863"/>
    <w:rsid w:val="00E87462"/>
    <w:rsid w:val="00E91808"/>
    <w:rsid w:val="00E91AE4"/>
    <w:rsid w:val="00E91C3F"/>
    <w:rsid w:val="00E94FC2"/>
    <w:rsid w:val="00E96F06"/>
    <w:rsid w:val="00EA431D"/>
    <w:rsid w:val="00EC4BCD"/>
    <w:rsid w:val="00ED210B"/>
    <w:rsid w:val="00EE08B4"/>
    <w:rsid w:val="00EE43D7"/>
    <w:rsid w:val="00EE60FB"/>
    <w:rsid w:val="00F217D3"/>
    <w:rsid w:val="00F33F5E"/>
    <w:rsid w:val="00F345F3"/>
    <w:rsid w:val="00F60840"/>
    <w:rsid w:val="00F75B86"/>
    <w:rsid w:val="00F75F79"/>
    <w:rsid w:val="00F77933"/>
    <w:rsid w:val="00F8411A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5</TotalTime>
  <Pages>3</Pages>
  <Words>237</Words>
  <Characters>1587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7</cp:revision>
  <dcterms:created xsi:type="dcterms:W3CDTF">2024-12-25T20:40:00Z</dcterms:created>
  <dcterms:modified xsi:type="dcterms:W3CDTF">2025-10-23T19:48:00Z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