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2F20B9F4" w:rsidR="00497CCA" w:rsidRDefault="002E0D48" w:rsidP="00F45EE6">
      <w:r>
        <w:rPr>
          <w:noProof/>
        </w:rPr>
        <w:drawing>
          <wp:anchor distT="0" distB="0" distL="114300" distR="114300" simplePos="0" relativeHeight="251663360" behindDoc="0" locked="0" layoutInCell="1" allowOverlap="1" wp14:anchorId="158A96A4" wp14:editId="00C1D29F">
            <wp:simplePos x="0" y="0"/>
            <wp:positionH relativeFrom="page">
              <wp:posOffset>209550</wp:posOffset>
            </wp:positionH>
            <wp:positionV relativeFrom="paragraph">
              <wp:posOffset>250190</wp:posOffset>
            </wp:positionV>
            <wp:extent cx="7562850" cy="2268855"/>
            <wp:effectExtent l="0" t="0" r="0" b="0"/>
            <wp:wrapTopAndBottom/>
            <wp:docPr id="1642070775" name="Drawing 0" descr="12c80a86f-efb5-4d97-a63b-1c4f28cb65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2c80a86f-efb5-4d97-a63b-1c4f28cb653d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lastRenderedPageBreak/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lastRenderedPageBreak/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B4BB" w14:textId="77777777" w:rsidR="00005544" w:rsidRDefault="00005544" w:rsidP="005A20E2">
      <w:r>
        <w:separator/>
      </w:r>
    </w:p>
    <w:p w14:paraId="09463EC2" w14:textId="77777777" w:rsidR="00005544" w:rsidRDefault="00005544"/>
    <w:p w14:paraId="66E23D44" w14:textId="77777777" w:rsidR="00005544" w:rsidRDefault="00005544" w:rsidP="009B4773"/>
    <w:p w14:paraId="10553AAA" w14:textId="77777777" w:rsidR="00005544" w:rsidRDefault="00005544" w:rsidP="00513832"/>
  </w:endnote>
  <w:endnote w:type="continuationSeparator" w:id="0">
    <w:p w14:paraId="279DEFA0" w14:textId="77777777" w:rsidR="00005544" w:rsidRDefault="00005544" w:rsidP="005A20E2">
      <w:r>
        <w:continuationSeparator/>
      </w:r>
    </w:p>
    <w:p w14:paraId="70FE9893" w14:textId="77777777" w:rsidR="00005544" w:rsidRDefault="00005544"/>
    <w:p w14:paraId="72303C3B" w14:textId="77777777" w:rsidR="00005544" w:rsidRDefault="00005544" w:rsidP="009B4773"/>
    <w:p w14:paraId="3F8394CD" w14:textId="77777777" w:rsidR="00005544" w:rsidRDefault="00005544" w:rsidP="00513832"/>
  </w:endnote>
  <w:endnote w:type="continuationNotice" w:id="1">
    <w:p w14:paraId="5F29585F" w14:textId="77777777" w:rsidR="00005544" w:rsidRDefault="00005544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877B" w14:textId="77777777" w:rsidR="00005544" w:rsidRDefault="00005544" w:rsidP="005A20E2">
      <w:r>
        <w:separator/>
      </w:r>
    </w:p>
    <w:p w14:paraId="5CB64ECD" w14:textId="77777777" w:rsidR="00005544" w:rsidRDefault="00005544"/>
    <w:p w14:paraId="58F9F57F" w14:textId="77777777" w:rsidR="00005544" w:rsidRDefault="00005544" w:rsidP="009B4773"/>
    <w:p w14:paraId="084BFFFA" w14:textId="77777777" w:rsidR="00005544" w:rsidRDefault="00005544" w:rsidP="00513832"/>
  </w:footnote>
  <w:footnote w:type="continuationSeparator" w:id="0">
    <w:p w14:paraId="4EF468D9" w14:textId="77777777" w:rsidR="00005544" w:rsidRDefault="00005544" w:rsidP="005A20E2">
      <w:r>
        <w:continuationSeparator/>
      </w:r>
    </w:p>
    <w:p w14:paraId="116738F5" w14:textId="77777777" w:rsidR="00005544" w:rsidRDefault="00005544"/>
    <w:p w14:paraId="4000C69A" w14:textId="77777777" w:rsidR="00005544" w:rsidRDefault="00005544" w:rsidP="009B4773"/>
    <w:p w14:paraId="78CFD33D" w14:textId="77777777" w:rsidR="00005544" w:rsidRDefault="00005544" w:rsidP="00513832"/>
  </w:footnote>
  <w:footnote w:type="continuationNotice" w:id="1">
    <w:p w14:paraId="72E75B27" w14:textId="77777777" w:rsidR="00005544" w:rsidRDefault="00005544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05544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0D48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189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DF333B"/>
    <w:rsid w:val="00DF757D"/>
    <w:rsid w:val="00E01D0E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12</TotalTime>
  <Pages>3</Pages>
  <Words>242</Words>
  <Characters>1617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17</cp:revision>
  <dcterms:created xsi:type="dcterms:W3CDTF">2024-08-21T06:43:00Z</dcterms:created>
  <dcterms:modified xsi:type="dcterms:W3CDTF">2025-10-23T19:49:00Z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