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2F20B9F4" w:rsidR="00497CCA" w:rsidRDefault="002E0D48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158A96A4" wp14:editId="00C1D29F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1642070775" name="Drawing 0" descr="12c80a86f-efb5-4d97-a63b-1c4f28cb6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c80a86f-efb5-4d97-a63b-1c4f28cb653d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4B4BB" w14:textId="77777777" w:rsidR="00005544" w:rsidRDefault="00005544" w:rsidP="005A20E2">
      <w:r>
        <w:separator/>
      </w:r>
    </w:p>
    <w:p w14:paraId="09463EC2" w14:textId="77777777" w:rsidR="00005544" w:rsidRDefault="00005544"/>
    <w:p w14:paraId="66E23D44" w14:textId="77777777" w:rsidR="00005544" w:rsidRDefault="00005544" w:rsidP="009B4773"/>
    <w:p w14:paraId="10553AAA" w14:textId="77777777" w:rsidR="00005544" w:rsidRDefault="00005544" w:rsidP="00513832"/>
  </w:endnote>
  <w:endnote w:type="continuationSeparator" w:id="0">
    <w:p w14:paraId="279DEFA0" w14:textId="77777777" w:rsidR="00005544" w:rsidRDefault="00005544" w:rsidP="005A20E2">
      <w:r>
        <w:continuationSeparator/>
      </w:r>
    </w:p>
    <w:p w14:paraId="70FE9893" w14:textId="77777777" w:rsidR="00005544" w:rsidRDefault="00005544"/>
    <w:p w14:paraId="72303C3B" w14:textId="77777777" w:rsidR="00005544" w:rsidRDefault="00005544" w:rsidP="009B4773"/>
    <w:p w14:paraId="3F8394CD" w14:textId="77777777" w:rsidR="00005544" w:rsidRDefault="00005544" w:rsidP="00513832"/>
  </w:endnote>
  <w:endnote w:type="continuationNotice" w:id="1">
    <w:p w14:paraId="5F29585F" w14:textId="77777777" w:rsidR="00005544" w:rsidRDefault="0000554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C877B" w14:textId="77777777" w:rsidR="00005544" w:rsidRDefault="00005544" w:rsidP="005A20E2">
      <w:r>
        <w:separator/>
      </w:r>
    </w:p>
    <w:p w14:paraId="5CB64ECD" w14:textId="77777777" w:rsidR="00005544" w:rsidRDefault="00005544"/>
    <w:p w14:paraId="58F9F57F" w14:textId="77777777" w:rsidR="00005544" w:rsidRDefault="00005544" w:rsidP="009B4773"/>
    <w:p w14:paraId="084BFFFA" w14:textId="77777777" w:rsidR="00005544" w:rsidRDefault="00005544" w:rsidP="00513832"/>
  </w:footnote>
  <w:footnote w:type="continuationSeparator" w:id="0">
    <w:p w14:paraId="4EF468D9" w14:textId="77777777" w:rsidR="00005544" w:rsidRDefault="00005544" w:rsidP="005A20E2">
      <w:r>
        <w:continuationSeparator/>
      </w:r>
    </w:p>
    <w:p w14:paraId="116738F5" w14:textId="77777777" w:rsidR="00005544" w:rsidRDefault="00005544"/>
    <w:p w14:paraId="4000C69A" w14:textId="77777777" w:rsidR="00005544" w:rsidRDefault="00005544" w:rsidP="009B4773"/>
    <w:p w14:paraId="78CFD33D" w14:textId="77777777" w:rsidR="00005544" w:rsidRDefault="00005544" w:rsidP="00513832"/>
  </w:footnote>
  <w:footnote w:type="continuationNotice" w:id="1">
    <w:p w14:paraId="72E75B27" w14:textId="77777777" w:rsidR="00005544" w:rsidRDefault="00005544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05544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0D48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