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44AB2ABD" w:rsidR="00497CCA" w:rsidRDefault="00932E57" w:rsidP="00F45EE6">
      <w:r>
        <w:rPr>
          <w:noProof/>
        </w:rPr>
        <w:drawing>
          <wp:anchor distT="0" distB="0" distL="114300" distR="114300" simplePos="0" relativeHeight="251663360" behindDoc="0" locked="0" layoutInCell="1" allowOverlap="1" wp14:anchorId="75936235" wp14:editId="322B8B62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866547628" name="Drawing 0" descr="1c2361044-3805-4270-803d-d1c79b123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c2361044-3805-4270-803d-d1c79b123fd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lastRenderedPageBreak/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C5BBB" w14:textId="77777777" w:rsidR="002E6CEB" w:rsidRDefault="002E6CEB" w:rsidP="005A20E2">
      <w:r>
        <w:separator/>
      </w:r>
    </w:p>
    <w:p w14:paraId="0DA7F7EB" w14:textId="77777777" w:rsidR="002E6CEB" w:rsidRDefault="002E6CEB"/>
    <w:p w14:paraId="7FDEA3E5" w14:textId="77777777" w:rsidR="002E6CEB" w:rsidRDefault="002E6CEB" w:rsidP="009B4773"/>
    <w:p w14:paraId="1B428ADE" w14:textId="77777777" w:rsidR="002E6CEB" w:rsidRDefault="002E6CEB" w:rsidP="00513832"/>
  </w:endnote>
  <w:endnote w:type="continuationSeparator" w:id="0">
    <w:p w14:paraId="4F32DB91" w14:textId="77777777" w:rsidR="002E6CEB" w:rsidRDefault="002E6CEB" w:rsidP="005A20E2">
      <w:r>
        <w:continuationSeparator/>
      </w:r>
    </w:p>
    <w:p w14:paraId="6D1E2443" w14:textId="77777777" w:rsidR="002E6CEB" w:rsidRDefault="002E6CEB"/>
    <w:p w14:paraId="38620F55" w14:textId="77777777" w:rsidR="002E6CEB" w:rsidRDefault="002E6CEB" w:rsidP="009B4773"/>
    <w:p w14:paraId="24F3066C" w14:textId="77777777" w:rsidR="002E6CEB" w:rsidRDefault="002E6CEB" w:rsidP="00513832"/>
  </w:endnote>
  <w:endnote w:type="continuationNotice" w:id="1">
    <w:p w14:paraId="2B01D328" w14:textId="77777777" w:rsidR="002E6CEB" w:rsidRDefault="002E6CE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7A05B" w14:textId="77777777" w:rsidR="002E6CEB" w:rsidRDefault="002E6CEB" w:rsidP="005A20E2">
      <w:r>
        <w:separator/>
      </w:r>
    </w:p>
    <w:p w14:paraId="142F8CB7" w14:textId="77777777" w:rsidR="002E6CEB" w:rsidRDefault="002E6CEB"/>
    <w:p w14:paraId="7F361128" w14:textId="77777777" w:rsidR="002E6CEB" w:rsidRDefault="002E6CEB" w:rsidP="009B4773"/>
    <w:p w14:paraId="583D3313" w14:textId="77777777" w:rsidR="002E6CEB" w:rsidRDefault="002E6CEB" w:rsidP="00513832"/>
  </w:footnote>
  <w:footnote w:type="continuationSeparator" w:id="0">
    <w:p w14:paraId="4B6118A3" w14:textId="77777777" w:rsidR="002E6CEB" w:rsidRDefault="002E6CEB" w:rsidP="005A20E2">
      <w:r>
        <w:continuationSeparator/>
      </w:r>
    </w:p>
    <w:p w14:paraId="66FB1408" w14:textId="77777777" w:rsidR="002E6CEB" w:rsidRDefault="002E6CEB"/>
    <w:p w14:paraId="493C698C" w14:textId="77777777" w:rsidR="002E6CEB" w:rsidRDefault="002E6CEB" w:rsidP="009B4773"/>
    <w:p w14:paraId="2DA9F641" w14:textId="77777777" w:rsidR="002E6CEB" w:rsidRDefault="002E6CEB" w:rsidP="00513832"/>
  </w:footnote>
  <w:footnote w:type="continuationNotice" w:id="1">
    <w:p w14:paraId="2888BA73" w14:textId="77777777" w:rsidR="002E6CEB" w:rsidRDefault="002E6CE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6CEB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4831"/>
    <w:rsid w:val="008F704C"/>
    <w:rsid w:val="0090206C"/>
    <w:rsid w:val="00902998"/>
    <w:rsid w:val="00902C06"/>
    <w:rsid w:val="00912C1B"/>
    <w:rsid w:val="0092125E"/>
    <w:rsid w:val="00924319"/>
    <w:rsid w:val="00932E57"/>
    <w:rsid w:val="009355C2"/>
    <w:rsid w:val="00952A7A"/>
    <w:rsid w:val="00955F80"/>
    <w:rsid w:val="0096392B"/>
    <w:rsid w:val="00974BF8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DF333B"/>
    <w:rsid w:val="00DF757D"/>
    <w:rsid w:val="00E01D0E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13</TotalTime>
  <Pages>3</Pages>
  <Words>242</Words>
  <Characters>1617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17</cp:revision>
  <dcterms:created xsi:type="dcterms:W3CDTF">2024-08-21T06:43:00Z</dcterms:created>
  <dcterms:modified xsi:type="dcterms:W3CDTF">2025-10-23T19:50:00Z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