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630AA0A1" w:rsidR="00497CCA" w:rsidRDefault="004666F7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29C11E13" wp14:editId="70AB93B8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15519473" name="Drawing 0" descr="11b8364fe-ba7c-46b3-9541-3131e2d62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1b8364fe-ba7c-46b3-9541-3131e2d62ed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D7302" w14:textId="77777777" w:rsidR="00DE5452" w:rsidRDefault="00DE5452" w:rsidP="005A20E2">
      <w:r>
        <w:separator/>
      </w:r>
    </w:p>
    <w:p w14:paraId="7A52137A" w14:textId="77777777" w:rsidR="00DE5452" w:rsidRDefault="00DE5452"/>
    <w:p w14:paraId="39C223FC" w14:textId="77777777" w:rsidR="00DE5452" w:rsidRDefault="00DE5452" w:rsidP="009B4773"/>
    <w:p w14:paraId="67EB4D57" w14:textId="77777777" w:rsidR="00DE5452" w:rsidRDefault="00DE5452" w:rsidP="00513832"/>
  </w:endnote>
  <w:endnote w:type="continuationSeparator" w:id="0">
    <w:p w14:paraId="11E903E3" w14:textId="77777777" w:rsidR="00DE5452" w:rsidRDefault="00DE5452" w:rsidP="005A20E2">
      <w:r>
        <w:continuationSeparator/>
      </w:r>
    </w:p>
    <w:p w14:paraId="3346C67A" w14:textId="77777777" w:rsidR="00DE5452" w:rsidRDefault="00DE5452"/>
    <w:p w14:paraId="3D38F3D6" w14:textId="77777777" w:rsidR="00DE5452" w:rsidRDefault="00DE5452" w:rsidP="009B4773"/>
    <w:p w14:paraId="4CEF3773" w14:textId="77777777" w:rsidR="00DE5452" w:rsidRDefault="00DE5452" w:rsidP="00513832"/>
  </w:endnote>
  <w:endnote w:type="continuationNotice" w:id="1">
    <w:p w14:paraId="7C0727C0" w14:textId="77777777" w:rsidR="00DE5452" w:rsidRDefault="00DE5452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2B11F" w14:textId="77777777" w:rsidR="00DE5452" w:rsidRDefault="00DE5452" w:rsidP="005A20E2">
      <w:r>
        <w:separator/>
      </w:r>
    </w:p>
    <w:p w14:paraId="5D91BB17" w14:textId="77777777" w:rsidR="00DE5452" w:rsidRDefault="00DE5452"/>
    <w:p w14:paraId="3AC3507A" w14:textId="77777777" w:rsidR="00DE5452" w:rsidRDefault="00DE5452" w:rsidP="009B4773"/>
    <w:p w14:paraId="71F31A1B" w14:textId="77777777" w:rsidR="00DE5452" w:rsidRDefault="00DE5452" w:rsidP="00513832"/>
  </w:footnote>
  <w:footnote w:type="continuationSeparator" w:id="0">
    <w:p w14:paraId="4D1B6D3D" w14:textId="77777777" w:rsidR="00DE5452" w:rsidRDefault="00DE5452" w:rsidP="005A20E2">
      <w:r>
        <w:continuationSeparator/>
      </w:r>
    </w:p>
    <w:p w14:paraId="303A8D2F" w14:textId="77777777" w:rsidR="00DE5452" w:rsidRDefault="00DE5452"/>
    <w:p w14:paraId="51471D9D" w14:textId="77777777" w:rsidR="00DE5452" w:rsidRDefault="00DE5452" w:rsidP="009B4773"/>
    <w:p w14:paraId="3047EC33" w14:textId="77777777" w:rsidR="00DE5452" w:rsidRDefault="00DE5452" w:rsidP="00513832"/>
  </w:footnote>
  <w:footnote w:type="continuationNotice" w:id="1">
    <w:p w14:paraId="0E9C605D" w14:textId="77777777" w:rsidR="00DE5452" w:rsidRDefault="00DE5452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666F7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5452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